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  <w:t>常熟市</w:t>
      </w:r>
      <w:r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</w:rPr>
        <w:t>公安局机构</w:t>
      </w:r>
      <w:r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  <w:t>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333333"/>
          <w:w w:val="9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常熟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公安局主要内设机构如下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政工室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警务保障室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情报指挥中心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经济犯罪侦查大队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治安管理大队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刑事侦查大队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环境资源和食品药品犯罪侦查大队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巡特警大队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出入境管理大队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网络安全保卫大队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法制大队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督察审计大队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禁毒大队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科技信息化大队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28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人口管理和基层基础大队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textAlignment w:val="auto"/>
        <w:outlineLvl w:val="9"/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</w:t>
      </w:r>
    </w:p>
    <w:sectPr>
      <w:footerReference r:id="rId3" w:type="default"/>
      <w:footerReference r:id="rId4" w:type="even"/>
      <w:pgSz w:w="11906" w:h="16838"/>
      <w:pgMar w:top="2098" w:right="1474" w:bottom="2098" w:left="1588" w:header="397" w:footer="1418" w:gutter="0"/>
      <w:pgNumType w:fmt="numberInDash"/>
      <w:cols w:space="720" w:num="1"/>
      <w:docGrid w:type="lines" w:linePitch="574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modern"/>
    <w:pitch w:val="default"/>
    <w:sig w:usb0="00000001" w:usb1="080E0000" w:usb2="00000000" w:usb3="00000000" w:csb0="00040000" w:csb1="00000000"/>
    <w:embedRegular r:id="rId1" w:fontKey="{C5DD686B-9066-429F-B74C-84FAF31A30AD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0443C043-763B-490D-9E07-14729BBA352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4" name="文本框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9" o:spid="_x0000_s1026" o:spt="202" type="#_x0000_t202" style="position:absolute;left:0pt;margin-top:0pt;height:18.15pt;width:35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a1a1J0AAAAAMBAAAPAAAAAAAA&#10;AAEAIAAAACIAAABkcnMvZG93bnJldi54bWxQSwECFAAUAAAACACHTuJAo19KYeEBAAC7AwAADgAA&#10;AAAAAAABACAAAAAf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8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AszFkzRAQAApAMAAA4AAAAAAAAAAQAgAAAAH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600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a1a1J0AAAAAMBAAAPAAAAAAAA&#10;AAEAIAAAACIAAABkcnMvZG93bnJldi54bWxQSwECFAAUAAAACACHTuJAI6JrGOEBAAC8AwAADgAA&#10;AAAAAAABACAAAAAf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zZGQ5MzEyM2UzZDgwZTQ4NDdiYjM3ZGYzODYzMTUifQ=="/>
  </w:docVars>
  <w:rsids>
    <w:rsidRoot w:val="00172A27"/>
    <w:rsid w:val="09B339B7"/>
    <w:rsid w:val="22CE1865"/>
    <w:rsid w:val="3BC96A15"/>
    <w:rsid w:val="3EA5707F"/>
    <w:rsid w:val="79241F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256</Words>
  <Characters>256</Characters>
  <Lines>1</Lines>
  <Paragraphs>1</Paragraphs>
  <TotalTime>2</TotalTime>
  <ScaleCrop>false</ScaleCrop>
  <LinksUpToDate>false</LinksUpToDate>
  <CharactersWithSpaces>360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sc</cp:lastModifiedBy>
  <cp:lastPrinted>2023-03-09T05:59:33Z</cp:lastPrinted>
  <dcterms:modified xsi:type="dcterms:W3CDTF">2026-05-15T05:30:38Z</dcterms:modified>
  <dc:title>常熟市公安局机构设置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61CD974018BC413CBFEACC89C8460F9B</vt:lpwstr>
  </property>
</Properties>
</file>